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CF5" w14:textId="7565B2E6" w:rsidR="00887E81" w:rsidRPr="00DE184D" w:rsidRDefault="00887E81" w:rsidP="00EB398A">
      <w:pPr>
        <w:rPr>
          <w:sz w:val="24"/>
          <w:szCs w:val="24"/>
        </w:rPr>
      </w:pPr>
    </w:p>
    <w:p w14:paraId="75185706" w14:textId="067F5533" w:rsidR="00960FC5" w:rsidRDefault="00960FC5" w:rsidP="00960FC5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 w:rsidRPr="00E96DEA">
        <w:rPr>
          <w:rFonts w:ascii="Times New Roman" w:hAnsi="Times New Roman"/>
          <w:b/>
          <w:sz w:val="32"/>
          <w:szCs w:val="32"/>
        </w:rPr>
        <w:t>PÁLYÁZATI JELENTKEZÉSI LAP</w:t>
      </w:r>
    </w:p>
    <w:p w14:paraId="7542FAB2" w14:textId="33187EB1" w:rsidR="00BC2C13" w:rsidRPr="00BC2C13" w:rsidRDefault="00C83888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Könyvszalon Közönségdíj</w:t>
      </w:r>
    </w:p>
    <w:p w14:paraId="25987C19" w14:textId="24745A67" w:rsidR="00BC2C13" w:rsidRPr="00BC2C13" w:rsidRDefault="00EE1B8D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</w:t>
      </w:r>
      <w:r w:rsidR="0032627E"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Pr="00BC2C1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C2C13" w:rsidRPr="00BC2C13">
        <w:rPr>
          <w:rFonts w:ascii="Times New Roman" w:hAnsi="Times New Roman"/>
          <w:b/>
          <w:bCs/>
          <w:sz w:val="32"/>
          <w:szCs w:val="32"/>
        </w:rPr>
        <w:t>Magyar Jogi Könyvszalon</w:t>
      </w:r>
    </w:p>
    <w:p w14:paraId="41CF6549" w14:textId="77777777" w:rsidR="00960FC5" w:rsidRPr="00E96DEA" w:rsidRDefault="00960FC5" w:rsidP="00BC2C13">
      <w:pPr>
        <w:pStyle w:val="Nincstrkz"/>
        <w:rPr>
          <w:rFonts w:ascii="Times New Roman" w:hAnsi="Times New Roman"/>
          <w:sz w:val="24"/>
          <w:szCs w:val="24"/>
        </w:rPr>
      </w:pPr>
    </w:p>
    <w:p w14:paraId="4C6D6EC5" w14:textId="77777777" w:rsidR="00960FC5" w:rsidRPr="00E96DEA" w:rsidRDefault="00960FC5" w:rsidP="00960FC5">
      <w:pPr>
        <w:pStyle w:val="Nincstrkz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blzategyszer1"/>
        <w:tblW w:w="0" w:type="auto"/>
        <w:tblLook w:val="04A0" w:firstRow="1" w:lastRow="0" w:firstColumn="1" w:lastColumn="0" w:noHBand="0" w:noVBand="1"/>
      </w:tblPr>
      <w:tblGrid>
        <w:gridCol w:w="4370"/>
        <w:gridCol w:w="4358"/>
      </w:tblGrid>
      <w:tr w:rsidR="00960FC5" w:rsidRPr="00E96DEA" w14:paraId="0FB8F49E" w14:textId="77777777" w:rsidTr="00C62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1D3F5FD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neve:</w:t>
            </w:r>
          </w:p>
          <w:p w14:paraId="234BD67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F6FE255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24AB2D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36BAD0E5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7ECBA6F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F28C9DA" w14:textId="77777777" w:rsidTr="00C6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458CFF0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képviselője és elérhetősége:</w:t>
            </w:r>
          </w:p>
          <w:p w14:paraId="4D20A12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7D27D46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1CE42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2C69CAF1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19B556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170CABF6" w14:textId="77777777" w:rsidTr="00C6217B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0AD4A44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szerzője/szerzői:</w:t>
            </w:r>
          </w:p>
          <w:p w14:paraId="1AAE5FC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E9C388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A3206A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2C356266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3C32E7B4" w14:textId="77777777" w:rsidTr="00C6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5C2DCC1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címe:</w:t>
            </w:r>
          </w:p>
          <w:p w14:paraId="63FB726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060063F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C874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2D3DF028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719FC62D" w14:textId="77777777" w:rsidTr="00C6217B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07EFAE9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megjelenésének időpontja:</w:t>
            </w:r>
          </w:p>
          <w:p w14:paraId="1108EA2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E0B050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7CD90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142885C0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7660DBD" w14:textId="77777777" w:rsidTr="00C6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1982ABBA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A pályamű rövid bemutatása: </w:t>
            </w:r>
          </w:p>
          <w:p w14:paraId="4502D05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7FE93C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C78502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EA6A7C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A7E5F9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D25305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6BB69D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7615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7BD844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C89149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E82C3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2F6075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53844CA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57D776A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95AE1B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E9128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58" w:type="dxa"/>
          </w:tcPr>
          <w:p w14:paraId="21C6EC5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5504FFE6" w14:textId="77777777" w:rsidTr="00C6217B">
        <w:trPr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hideMark/>
          </w:tcPr>
          <w:p w14:paraId="5129EBB8" w14:textId="1AB34937" w:rsidR="00960FC5" w:rsidRPr="003F2E2C" w:rsidRDefault="00C83888" w:rsidP="00BB0D6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="003F114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pályamű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jogikonyvszalon.hu</w:t>
            </w:r>
            <w:r w:rsidR="003F114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weboldal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ra felöltendő borítókép elérhetősége</w:t>
            </w:r>
            <w:r w:rsidR="00B13B9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(csatoltan vagy linken keresztül megküldve)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358" w:type="dxa"/>
          </w:tcPr>
          <w:p w14:paraId="5044C670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97D934C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188B7EE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563104" w14:textId="77777777" w:rsidR="006C41FA" w:rsidRPr="00887E81" w:rsidRDefault="006C41FA" w:rsidP="00C238AD">
      <w:pPr>
        <w:spacing w:line="360" w:lineRule="auto"/>
        <w:rPr>
          <w:sz w:val="24"/>
          <w:szCs w:val="24"/>
        </w:rPr>
      </w:pPr>
    </w:p>
    <w:sectPr w:rsidR="006C41FA" w:rsidRPr="00887E81" w:rsidSect="00075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C780" w14:textId="77777777" w:rsidR="00D37A0D" w:rsidRDefault="00D37A0D">
      <w:r>
        <w:separator/>
      </w:r>
    </w:p>
  </w:endnote>
  <w:endnote w:type="continuationSeparator" w:id="0">
    <w:p w14:paraId="01F17C97" w14:textId="77777777" w:rsidR="00D37A0D" w:rsidRDefault="00D3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00D45E83" w:rsidR="008C6776" w:rsidRPr="00EB711D" w:rsidRDefault="008C6776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="0073788B" w:rsidRPr="00EB711D">
          <w:fldChar w:fldCharType="begin"/>
        </w:r>
        <w:r w:rsidRPr="00EB711D">
          <w:instrText xml:space="preserve"> PAGE   \* MERGEFORMAT </w:instrText>
        </w:r>
        <w:r w:rsidR="0073788B" w:rsidRPr="00EB711D">
          <w:fldChar w:fldCharType="separate"/>
        </w:r>
        <w:r w:rsidR="007A5916">
          <w:rPr>
            <w:noProof/>
          </w:rPr>
          <w:t>22</w:t>
        </w:r>
        <w:r w:rsidR="0073788B"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F80E" w14:textId="77777777" w:rsidR="00D37A0D" w:rsidRDefault="00D37A0D">
      <w:r>
        <w:separator/>
      </w:r>
    </w:p>
  </w:footnote>
  <w:footnote w:type="continuationSeparator" w:id="0">
    <w:p w14:paraId="0B652C8A" w14:textId="77777777" w:rsidR="00D37A0D" w:rsidRDefault="00D37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2002125D" w:rsidR="008C6776" w:rsidRDefault="008C6776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AC0BFC" w:rsidRPr="00951BCA" w14:paraId="52BE2CB8" w14:textId="77777777" w:rsidTr="00295295">
      <w:tc>
        <w:tcPr>
          <w:tcW w:w="3055" w:type="dxa"/>
        </w:tcPr>
        <w:p w14:paraId="1D1193D9" w14:textId="77777777" w:rsidR="00AC0BFC" w:rsidRPr="006416B5" w:rsidRDefault="00AC0BFC" w:rsidP="00AC0BFC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  <w:r w:rsidRPr="006416B5">
            <w:rPr>
              <w:rFonts w:ascii="Calibri Light" w:hAnsi="Calibri Light"/>
              <w:b/>
              <w:noProof/>
              <w:sz w:val="22"/>
            </w:rPr>
            <w:drawing>
              <wp:inline distT="0" distB="0" distL="0" distR="0" wp14:anchorId="64C66E27" wp14:editId="2B7CA9CF">
                <wp:extent cx="609584" cy="646242"/>
                <wp:effectExtent l="0" t="0" r="635" b="1905"/>
                <wp:docPr id="810551497" name="Kép 8105514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4" cy="64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4661AA66" w14:textId="77777777" w:rsidR="00AC0BFC" w:rsidRPr="006416B5" w:rsidRDefault="00AC0BFC" w:rsidP="00AC0BFC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</w:p>
      </w:tc>
      <w:tc>
        <w:tcPr>
          <w:tcW w:w="3687" w:type="dxa"/>
        </w:tcPr>
        <w:p w14:paraId="2BD2D83B" w14:textId="77777777" w:rsidR="00AC0BFC" w:rsidRPr="006416B5" w:rsidRDefault="00AC0BFC" w:rsidP="00AC0BFC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="Calibri Light" w:hAnsi="Calibri Light"/>
              <w:b/>
              <w:i/>
              <w:iCs/>
              <w:noProof/>
              <w:sz w:val="22"/>
            </w:rPr>
          </w:pPr>
          <w:r w:rsidRPr="006416B5">
            <w:rPr>
              <w:rFonts w:ascii="Calibri Light" w:hAnsi="Calibri Light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  <w:tr w:rsidR="00951BCA" w:rsidRPr="00951BCA" w14:paraId="501E490D" w14:textId="77777777" w:rsidTr="000752B9">
      <w:tc>
        <w:tcPr>
          <w:tcW w:w="3055" w:type="dxa"/>
        </w:tcPr>
        <w:p w14:paraId="04BD544F" w14:textId="2322A691" w:rsidR="00951BCA" w:rsidRPr="00951BCA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</w:p>
      </w:tc>
      <w:tc>
        <w:tcPr>
          <w:tcW w:w="3056" w:type="dxa"/>
        </w:tcPr>
        <w:p w14:paraId="6E581D75" w14:textId="77777777" w:rsidR="00951BCA" w:rsidRPr="00951BCA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18197177" w:rsidR="00951BCA" w:rsidRPr="00951BCA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Theme="majorHAnsi" w:hAnsiTheme="majorHAnsi"/>
              <w:b/>
              <w:i/>
              <w:iCs/>
              <w:noProof/>
              <w:sz w:val="22"/>
            </w:rPr>
          </w:pPr>
        </w:p>
      </w:tc>
    </w:tr>
  </w:tbl>
  <w:p w14:paraId="34E55396" w14:textId="0A873A4D" w:rsidR="00B17677" w:rsidRPr="00951BCA" w:rsidRDefault="00B17677" w:rsidP="00951BCA">
    <w:pPr>
      <w:pStyle w:val="lfej"/>
      <w:tabs>
        <w:tab w:val="left" w:pos="142"/>
      </w:tabs>
      <w:spacing w:after="120"/>
      <w:rPr>
        <w:rFonts w:asciiTheme="majorHAnsi" w:hAnsiTheme="majorHAnsi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BE40" w14:textId="77777777" w:rsidR="00AC0BFC" w:rsidRDefault="00AC0BFC" w:rsidP="00AC0BFC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9DF0113" wp14:editId="0B391D15">
          <wp:extent cx="853604" cy="90493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545E70" w14:textId="77777777" w:rsidR="00AC0BFC" w:rsidRDefault="00AC0BFC" w:rsidP="00AC0BFC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6AB7C993" w14:textId="77777777" w:rsidR="00AC0BFC" w:rsidRDefault="00AC0BFC" w:rsidP="00AC0BFC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7BCF2E8" w14:textId="77777777" w:rsidR="00AC0BFC" w:rsidRPr="00537AAD" w:rsidRDefault="00AC0BFC" w:rsidP="00AC0BFC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16BF7458" w14:textId="77777777" w:rsidR="00AC0BFC" w:rsidRPr="006416B5" w:rsidRDefault="00AC0BFC" w:rsidP="00AC0BFC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  <w:p w14:paraId="361C9238" w14:textId="77777777" w:rsidR="00B17677" w:rsidRPr="00AC0BFC" w:rsidRDefault="00B17677" w:rsidP="00AC0BF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13473563">
    <w:abstractNumId w:val="1"/>
  </w:num>
  <w:num w:numId="2" w16cid:durableId="1701392904">
    <w:abstractNumId w:val="2"/>
  </w:num>
  <w:num w:numId="3" w16cid:durableId="248656911">
    <w:abstractNumId w:val="5"/>
  </w:num>
  <w:num w:numId="4" w16cid:durableId="1415474586">
    <w:abstractNumId w:val="6"/>
  </w:num>
  <w:num w:numId="5" w16cid:durableId="1601068216">
    <w:abstractNumId w:val="4"/>
  </w:num>
  <w:num w:numId="6" w16cid:durableId="2066753257">
    <w:abstractNumId w:val="7"/>
  </w:num>
  <w:num w:numId="7" w16cid:durableId="866648399">
    <w:abstractNumId w:val="0"/>
  </w:num>
  <w:num w:numId="8" w16cid:durableId="183463673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132F7"/>
    <w:rsid w:val="00013AC0"/>
    <w:rsid w:val="00024356"/>
    <w:rsid w:val="00026D60"/>
    <w:rsid w:val="0003136C"/>
    <w:rsid w:val="00032194"/>
    <w:rsid w:val="00034981"/>
    <w:rsid w:val="0004288D"/>
    <w:rsid w:val="00045B0C"/>
    <w:rsid w:val="00051453"/>
    <w:rsid w:val="00051718"/>
    <w:rsid w:val="00053548"/>
    <w:rsid w:val="00062997"/>
    <w:rsid w:val="000752B9"/>
    <w:rsid w:val="000802AC"/>
    <w:rsid w:val="000807C1"/>
    <w:rsid w:val="00084AD2"/>
    <w:rsid w:val="00090A62"/>
    <w:rsid w:val="000920D8"/>
    <w:rsid w:val="00092AFA"/>
    <w:rsid w:val="00095A5C"/>
    <w:rsid w:val="000A16DD"/>
    <w:rsid w:val="000A6A0F"/>
    <w:rsid w:val="000B22AC"/>
    <w:rsid w:val="000B6E27"/>
    <w:rsid w:val="000B7A05"/>
    <w:rsid w:val="000C00F8"/>
    <w:rsid w:val="000C6588"/>
    <w:rsid w:val="000C6F34"/>
    <w:rsid w:val="000D2E09"/>
    <w:rsid w:val="000D36E4"/>
    <w:rsid w:val="000D6C00"/>
    <w:rsid w:val="000D766B"/>
    <w:rsid w:val="000E2CC2"/>
    <w:rsid w:val="00103C73"/>
    <w:rsid w:val="0011401E"/>
    <w:rsid w:val="00116546"/>
    <w:rsid w:val="00121F11"/>
    <w:rsid w:val="00124500"/>
    <w:rsid w:val="0012537A"/>
    <w:rsid w:val="00130208"/>
    <w:rsid w:val="0013646B"/>
    <w:rsid w:val="001374DC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94113"/>
    <w:rsid w:val="00195E69"/>
    <w:rsid w:val="00196C8A"/>
    <w:rsid w:val="001C073C"/>
    <w:rsid w:val="001C1E38"/>
    <w:rsid w:val="001D40C8"/>
    <w:rsid w:val="001E2BDE"/>
    <w:rsid w:val="001E6B77"/>
    <w:rsid w:val="00210BAE"/>
    <w:rsid w:val="0021110D"/>
    <w:rsid w:val="002151FC"/>
    <w:rsid w:val="00216D64"/>
    <w:rsid w:val="00217670"/>
    <w:rsid w:val="0022158D"/>
    <w:rsid w:val="00221873"/>
    <w:rsid w:val="0023095C"/>
    <w:rsid w:val="00232BA1"/>
    <w:rsid w:val="002428AB"/>
    <w:rsid w:val="00245DC2"/>
    <w:rsid w:val="00265BCA"/>
    <w:rsid w:val="00273C1E"/>
    <w:rsid w:val="0028196D"/>
    <w:rsid w:val="00283E9F"/>
    <w:rsid w:val="0028414E"/>
    <w:rsid w:val="00284F96"/>
    <w:rsid w:val="00294D69"/>
    <w:rsid w:val="002A7248"/>
    <w:rsid w:val="002A7DED"/>
    <w:rsid w:val="002B2EC1"/>
    <w:rsid w:val="002B389E"/>
    <w:rsid w:val="002B5426"/>
    <w:rsid w:val="002B6C83"/>
    <w:rsid w:val="002C454A"/>
    <w:rsid w:val="002C63F1"/>
    <w:rsid w:val="002F7C1B"/>
    <w:rsid w:val="003007CE"/>
    <w:rsid w:val="00312424"/>
    <w:rsid w:val="00322778"/>
    <w:rsid w:val="0032470F"/>
    <w:rsid w:val="003256C3"/>
    <w:rsid w:val="00325ABF"/>
    <w:rsid w:val="00325F23"/>
    <w:rsid w:val="0032627E"/>
    <w:rsid w:val="00332308"/>
    <w:rsid w:val="00370A9D"/>
    <w:rsid w:val="00373090"/>
    <w:rsid w:val="00380192"/>
    <w:rsid w:val="00394564"/>
    <w:rsid w:val="003A2441"/>
    <w:rsid w:val="003B3C83"/>
    <w:rsid w:val="003C3143"/>
    <w:rsid w:val="003C3F89"/>
    <w:rsid w:val="003C5965"/>
    <w:rsid w:val="003C7DA4"/>
    <w:rsid w:val="003D146E"/>
    <w:rsid w:val="003E06F8"/>
    <w:rsid w:val="003E25B8"/>
    <w:rsid w:val="003F114D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5723A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25EF"/>
    <w:rsid w:val="004B48E6"/>
    <w:rsid w:val="004C19EA"/>
    <w:rsid w:val="004C69FB"/>
    <w:rsid w:val="004D1746"/>
    <w:rsid w:val="004E28DC"/>
    <w:rsid w:val="004E3F70"/>
    <w:rsid w:val="004E67F3"/>
    <w:rsid w:val="004E69D5"/>
    <w:rsid w:val="004F1E4E"/>
    <w:rsid w:val="004F30E7"/>
    <w:rsid w:val="00506DE0"/>
    <w:rsid w:val="00512E42"/>
    <w:rsid w:val="00527A62"/>
    <w:rsid w:val="00532823"/>
    <w:rsid w:val="00542A4E"/>
    <w:rsid w:val="0054527F"/>
    <w:rsid w:val="00545518"/>
    <w:rsid w:val="00550ADF"/>
    <w:rsid w:val="005516D1"/>
    <w:rsid w:val="0055264B"/>
    <w:rsid w:val="00552775"/>
    <w:rsid w:val="005545BC"/>
    <w:rsid w:val="00555423"/>
    <w:rsid w:val="0056571E"/>
    <w:rsid w:val="00586EA5"/>
    <w:rsid w:val="005873BE"/>
    <w:rsid w:val="005B3976"/>
    <w:rsid w:val="005C5496"/>
    <w:rsid w:val="005C5BAA"/>
    <w:rsid w:val="005D523A"/>
    <w:rsid w:val="005D608E"/>
    <w:rsid w:val="005E69C6"/>
    <w:rsid w:val="005F14EB"/>
    <w:rsid w:val="005F5CCA"/>
    <w:rsid w:val="00605761"/>
    <w:rsid w:val="00607743"/>
    <w:rsid w:val="00615D0F"/>
    <w:rsid w:val="00623947"/>
    <w:rsid w:val="0062408E"/>
    <w:rsid w:val="0063725E"/>
    <w:rsid w:val="00644208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3C81"/>
    <w:rsid w:val="006A67C3"/>
    <w:rsid w:val="006A6DA4"/>
    <w:rsid w:val="006A7FCB"/>
    <w:rsid w:val="006B05A2"/>
    <w:rsid w:val="006B1969"/>
    <w:rsid w:val="006B30F5"/>
    <w:rsid w:val="006C2E64"/>
    <w:rsid w:val="006C41FA"/>
    <w:rsid w:val="006D38D4"/>
    <w:rsid w:val="006D4804"/>
    <w:rsid w:val="006D75E4"/>
    <w:rsid w:val="006D7776"/>
    <w:rsid w:val="006E5473"/>
    <w:rsid w:val="006E6D7E"/>
    <w:rsid w:val="006F5D34"/>
    <w:rsid w:val="00704262"/>
    <w:rsid w:val="0070590C"/>
    <w:rsid w:val="00712EAE"/>
    <w:rsid w:val="007210E0"/>
    <w:rsid w:val="00724F00"/>
    <w:rsid w:val="007265BD"/>
    <w:rsid w:val="00730B61"/>
    <w:rsid w:val="00734142"/>
    <w:rsid w:val="00734D52"/>
    <w:rsid w:val="0073788B"/>
    <w:rsid w:val="00737EEF"/>
    <w:rsid w:val="00740C2B"/>
    <w:rsid w:val="00752B18"/>
    <w:rsid w:val="00753363"/>
    <w:rsid w:val="00761520"/>
    <w:rsid w:val="00761B5D"/>
    <w:rsid w:val="0076270D"/>
    <w:rsid w:val="00762E4C"/>
    <w:rsid w:val="00766F88"/>
    <w:rsid w:val="007705A6"/>
    <w:rsid w:val="0077142D"/>
    <w:rsid w:val="007754B5"/>
    <w:rsid w:val="007810ED"/>
    <w:rsid w:val="00793709"/>
    <w:rsid w:val="00793F08"/>
    <w:rsid w:val="007952F6"/>
    <w:rsid w:val="007A332B"/>
    <w:rsid w:val="007A5916"/>
    <w:rsid w:val="007B2D20"/>
    <w:rsid w:val="007B63A7"/>
    <w:rsid w:val="007C224D"/>
    <w:rsid w:val="007C55B3"/>
    <w:rsid w:val="007D1367"/>
    <w:rsid w:val="007D61DB"/>
    <w:rsid w:val="007E382D"/>
    <w:rsid w:val="007E7A2E"/>
    <w:rsid w:val="007F3D3C"/>
    <w:rsid w:val="007F476E"/>
    <w:rsid w:val="00812E31"/>
    <w:rsid w:val="008151BE"/>
    <w:rsid w:val="008231F8"/>
    <w:rsid w:val="00824106"/>
    <w:rsid w:val="00825E59"/>
    <w:rsid w:val="00826CBF"/>
    <w:rsid w:val="008277F8"/>
    <w:rsid w:val="008305C9"/>
    <w:rsid w:val="00834CF4"/>
    <w:rsid w:val="00835509"/>
    <w:rsid w:val="008378D6"/>
    <w:rsid w:val="00843420"/>
    <w:rsid w:val="0085414C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87E81"/>
    <w:rsid w:val="008B3766"/>
    <w:rsid w:val="008B5460"/>
    <w:rsid w:val="008C0A7A"/>
    <w:rsid w:val="008C25F7"/>
    <w:rsid w:val="008C6776"/>
    <w:rsid w:val="008C7CFA"/>
    <w:rsid w:val="008D5C08"/>
    <w:rsid w:val="008E2D8E"/>
    <w:rsid w:val="008F2407"/>
    <w:rsid w:val="009003B6"/>
    <w:rsid w:val="009178EC"/>
    <w:rsid w:val="009337AD"/>
    <w:rsid w:val="009343E5"/>
    <w:rsid w:val="00951BCA"/>
    <w:rsid w:val="00953407"/>
    <w:rsid w:val="00956492"/>
    <w:rsid w:val="0095755B"/>
    <w:rsid w:val="00960FC5"/>
    <w:rsid w:val="0097272C"/>
    <w:rsid w:val="0097276A"/>
    <w:rsid w:val="009A52E7"/>
    <w:rsid w:val="009B0DAA"/>
    <w:rsid w:val="009B4A48"/>
    <w:rsid w:val="009B764A"/>
    <w:rsid w:val="009D30A0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61123"/>
    <w:rsid w:val="00A6566E"/>
    <w:rsid w:val="00A67821"/>
    <w:rsid w:val="00A746CB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2C14"/>
    <w:rsid w:val="00A96503"/>
    <w:rsid w:val="00A96B37"/>
    <w:rsid w:val="00AA09C7"/>
    <w:rsid w:val="00AA1AF2"/>
    <w:rsid w:val="00AA205A"/>
    <w:rsid w:val="00AA6807"/>
    <w:rsid w:val="00AB1FAE"/>
    <w:rsid w:val="00AB6471"/>
    <w:rsid w:val="00AC00E5"/>
    <w:rsid w:val="00AC0BFC"/>
    <w:rsid w:val="00AC0CBF"/>
    <w:rsid w:val="00AC3D49"/>
    <w:rsid w:val="00AE7A00"/>
    <w:rsid w:val="00AF2A03"/>
    <w:rsid w:val="00B06F17"/>
    <w:rsid w:val="00B102D8"/>
    <w:rsid w:val="00B13B9D"/>
    <w:rsid w:val="00B156CB"/>
    <w:rsid w:val="00B17677"/>
    <w:rsid w:val="00B2248F"/>
    <w:rsid w:val="00B3230F"/>
    <w:rsid w:val="00B36418"/>
    <w:rsid w:val="00B422E7"/>
    <w:rsid w:val="00B43254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A6BFC"/>
    <w:rsid w:val="00BB1D74"/>
    <w:rsid w:val="00BB724E"/>
    <w:rsid w:val="00BC1A28"/>
    <w:rsid w:val="00BC2C13"/>
    <w:rsid w:val="00BD066F"/>
    <w:rsid w:val="00BD58CE"/>
    <w:rsid w:val="00BE1B52"/>
    <w:rsid w:val="00BE3E45"/>
    <w:rsid w:val="00BE764D"/>
    <w:rsid w:val="00BF3C48"/>
    <w:rsid w:val="00BF519F"/>
    <w:rsid w:val="00C03C27"/>
    <w:rsid w:val="00C1152B"/>
    <w:rsid w:val="00C219EF"/>
    <w:rsid w:val="00C238AD"/>
    <w:rsid w:val="00C260F9"/>
    <w:rsid w:val="00C35848"/>
    <w:rsid w:val="00C37154"/>
    <w:rsid w:val="00C6217B"/>
    <w:rsid w:val="00C64761"/>
    <w:rsid w:val="00C7392D"/>
    <w:rsid w:val="00C83888"/>
    <w:rsid w:val="00C84319"/>
    <w:rsid w:val="00C90AC8"/>
    <w:rsid w:val="00C97F21"/>
    <w:rsid w:val="00CA4978"/>
    <w:rsid w:val="00CA7D56"/>
    <w:rsid w:val="00CB22C0"/>
    <w:rsid w:val="00CB2705"/>
    <w:rsid w:val="00CB34A1"/>
    <w:rsid w:val="00CB40FA"/>
    <w:rsid w:val="00CC1502"/>
    <w:rsid w:val="00CC2B3E"/>
    <w:rsid w:val="00CC3A46"/>
    <w:rsid w:val="00CC56CB"/>
    <w:rsid w:val="00CD7F33"/>
    <w:rsid w:val="00CE1CB0"/>
    <w:rsid w:val="00CE5686"/>
    <w:rsid w:val="00CF21B1"/>
    <w:rsid w:val="00CF2D25"/>
    <w:rsid w:val="00CF3FB3"/>
    <w:rsid w:val="00CF611E"/>
    <w:rsid w:val="00D00909"/>
    <w:rsid w:val="00D06C63"/>
    <w:rsid w:val="00D10E07"/>
    <w:rsid w:val="00D150B4"/>
    <w:rsid w:val="00D164C1"/>
    <w:rsid w:val="00D247E9"/>
    <w:rsid w:val="00D37A0D"/>
    <w:rsid w:val="00D42EDB"/>
    <w:rsid w:val="00D506EF"/>
    <w:rsid w:val="00D50D01"/>
    <w:rsid w:val="00D5603E"/>
    <w:rsid w:val="00D578B8"/>
    <w:rsid w:val="00D63811"/>
    <w:rsid w:val="00D701EC"/>
    <w:rsid w:val="00D73E3A"/>
    <w:rsid w:val="00D76334"/>
    <w:rsid w:val="00D80C47"/>
    <w:rsid w:val="00D97BE6"/>
    <w:rsid w:val="00DA304D"/>
    <w:rsid w:val="00DC76E1"/>
    <w:rsid w:val="00DC79A1"/>
    <w:rsid w:val="00DC7A54"/>
    <w:rsid w:val="00DD5872"/>
    <w:rsid w:val="00DE184D"/>
    <w:rsid w:val="00DE43CA"/>
    <w:rsid w:val="00DF7DC7"/>
    <w:rsid w:val="00E00FFF"/>
    <w:rsid w:val="00E0201E"/>
    <w:rsid w:val="00E07D16"/>
    <w:rsid w:val="00E1001E"/>
    <w:rsid w:val="00E1012A"/>
    <w:rsid w:val="00E14CD1"/>
    <w:rsid w:val="00E2475D"/>
    <w:rsid w:val="00E248B9"/>
    <w:rsid w:val="00E24E80"/>
    <w:rsid w:val="00E27D47"/>
    <w:rsid w:val="00E37A9A"/>
    <w:rsid w:val="00E47C2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7B2"/>
    <w:rsid w:val="00E957EB"/>
    <w:rsid w:val="00E95890"/>
    <w:rsid w:val="00E969E0"/>
    <w:rsid w:val="00E96AD7"/>
    <w:rsid w:val="00E96F0A"/>
    <w:rsid w:val="00E97181"/>
    <w:rsid w:val="00EA375B"/>
    <w:rsid w:val="00EB0627"/>
    <w:rsid w:val="00EB398A"/>
    <w:rsid w:val="00EB64EC"/>
    <w:rsid w:val="00EB711D"/>
    <w:rsid w:val="00EC7C00"/>
    <w:rsid w:val="00EE05F7"/>
    <w:rsid w:val="00EE1B8D"/>
    <w:rsid w:val="00EE2B67"/>
    <w:rsid w:val="00EE58C4"/>
    <w:rsid w:val="00EE7930"/>
    <w:rsid w:val="00EF3D6E"/>
    <w:rsid w:val="00EF52DC"/>
    <w:rsid w:val="00EF787D"/>
    <w:rsid w:val="00F023F5"/>
    <w:rsid w:val="00F0707B"/>
    <w:rsid w:val="00F20D20"/>
    <w:rsid w:val="00F415B3"/>
    <w:rsid w:val="00F55E34"/>
    <w:rsid w:val="00F5652D"/>
    <w:rsid w:val="00F62642"/>
    <w:rsid w:val="00F631D9"/>
    <w:rsid w:val="00F748A7"/>
    <w:rsid w:val="00F756B9"/>
    <w:rsid w:val="00F810C9"/>
    <w:rsid w:val="00F83E90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F21"/>
    <w:rsid w:val="00FD2BFF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960FC5"/>
    <w:pPr>
      <w:spacing w:line="240" w:lineRule="auto"/>
      <w:jc w:val="left"/>
    </w:pPr>
    <w:rPr>
      <w:rFonts w:ascii="Calibri" w:eastAsia="Calibri" w:hAnsi="Calibri" w:cs="Times New Roman"/>
      <w:sz w:val="22"/>
      <w:szCs w:val="22"/>
      <w:lang w:val="hu-HU"/>
    </w:rPr>
  </w:style>
  <w:style w:type="table" w:styleId="Tblzategyszer1">
    <w:name w:val="Plain Table 1"/>
    <w:basedOn w:val="Normltblzat"/>
    <w:uiPriority w:val="41"/>
    <w:rsid w:val="00960FC5"/>
    <w:pPr>
      <w:spacing w:line="240" w:lineRule="auto"/>
      <w:jc w:val="left"/>
    </w:pPr>
    <w:rPr>
      <w:rFonts w:asciiTheme="minorHAnsi" w:hAnsiTheme="minorHAnsi"/>
      <w:sz w:val="22"/>
      <w:szCs w:val="22"/>
      <w:lang w:val="hu-H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Vltozat">
    <w:name w:val="Revision"/>
    <w:hidden/>
    <w:uiPriority w:val="99"/>
    <w:semiHidden/>
    <w:rsid w:val="00EE1B8D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1</Pages>
  <Words>53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2026-07-08T13:24:00Z</dcterms:created>
  <dcterms:modified xsi:type="dcterms:W3CDTF">2026-07-08T13:24:00Z</dcterms:modified>
</cp:coreProperties>
</file>